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13028" w14:textId="416B7F54" w:rsidR="00C605AF" w:rsidRDefault="002F3336" w:rsidP="00D84682">
      <w:pPr>
        <w:pStyle w:val="Heading1"/>
        <w:rPr>
          <w:rStyle w:val="Heading3Char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40097D9" wp14:editId="3DC3F4AB">
            <wp:simplePos x="0" y="0"/>
            <wp:positionH relativeFrom="column">
              <wp:posOffset>-143510</wp:posOffset>
            </wp:positionH>
            <wp:positionV relativeFrom="paragraph">
              <wp:posOffset>-535305</wp:posOffset>
            </wp:positionV>
            <wp:extent cx="6219825" cy="866775"/>
            <wp:effectExtent l="0" t="0" r="9525" b="9525"/>
            <wp:wrapThrough wrapText="bothSides">
              <wp:wrapPolygon edited="0">
                <wp:start x="13893" y="0"/>
                <wp:lineTo x="0" y="0"/>
                <wp:lineTo x="0" y="5222"/>
                <wp:lineTo x="16341" y="7596"/>
                <wp:lineTo x="15414" y="15191"/>
                <wp:lineTo x="14819" y="18040"/>
                <wp:lineTo x="14885" y="20413"/>
                <wp:lineTo x="17333" y="21363"/>
                <wp:lineTo x="20244" y="21363"/>
                <wp:lineTo x="20442" y="20888"/>
                <wp:lineTo x="20972" y="16615"/>
                <wp:lineTo x="20905" y="15191"/>
                <wp:lineTo x="19582" y="7596"/>
                <wp:lineTo x="21567" y="6646"/>
                <wp:lineTo x="21501" y="0"/>
                <wp:lineTo x="14356" y="0"/>
                <wp:lineTo x="13893" y="0"/>
              </wp:wrapPolygon>
            </wp:wrapThrough>
            <wp:docPr id="1" name="Picture 1" descr="Dog and c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g and ca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46969E" w14:textId="135EC033" w:rsidR="0085658F" w:rsidRPr="0008254E" w:rsidRDefault="0085658F" w:rsidP="00D84682">
      <w:pPr>
        <w:pStyle w:val="Heading1"/>
        <w:rPr>
          <w:sz w:val="24"/>
          <w:szCs w:val="24"/>
        </w:rPr>
      </w:pPr>
      <w:r w:rsidRPr="0008254E">
        <w:rPr>
          <w:rStyle w:val="Heading3Char"/>
          <w:sz w:val="24"/>
          <w:szCs w:val="24"/>
        </w:rPr>
        <w:t>Pet</w:t>
      </w:r>
      <w:r w:rsidR="008E562F" w:rsidRPr="0008254E">
        <w:rPr>
          <w:rStyle w:val="Heading3Char"/>
          <w:sz w:val="24"/>
          <w:szCs w:val="24"/>
        </w:rPr>
        <w:t xml:space="preserve"> Care</w:t>
      </w:r>
      <w:r w:rsidR="008E562F" w:rsidRPr="0008254E">
        <w:rPr>
          <w:sz w:val="24"/>
          <w:szCs w:val="24"/>
        </w:rPr>
        <w:t xml:space="preserve"> Instructions</w:t>
      </w:r>
    </w:p>
    <w:tbl>
      <w:tblPr>
        <w:tblW w:w="9555" w:type="dxa"/>
        <w:jc w:val="center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555"/>
      </w:tblGrid>
      <w:tr w:rsidR="00D84682" w:rsidRPr="00047D02" w14:paraId="254696A2" w14:textId="77777777" w:rsidTr="0008254E">
        <w:trPr>
          <w:trHeight w:val="552"/>
          <w:jc w:val="center"/>
        </w:trPr>
        <w:tc>
          <w:tcPr>
            <w:tcW w:w="9555" w:type="dxa"/>
            <w:vAlign w:val="bottom"/>
          </w:tcPr>
          <w:p w14:paraId="2546969F" w14:textId="77777777" w:rsidR="003124D6" w:rsidRDefault="003F340E" w:rsidP="00C469A7">
            <w:r w:rsidRPr="00155CFC">
              <w:t xml:space="preserve">Thanks for taking care of </w:t>
            </w:r>
          </w:p>
          <w:p w14:paraId="254696A0" w14:textId="77777777" w:rsidR="003124D6" w:rsidRPr="0074124F" w:rsidRDefault="0074124F" w:rsidP="00C469A7">
            <w:pPr>
              <w:pStyle w:val="PetName"/>
              <w:rPr>
                <w:b w:val="0"/>
                <w:u w:val="single"/>
              </w:rPr>
            </w:pPr>
            <w:r>
              <w:rPr>
                <w:noProof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4696DC" wp14:editId="254696DD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158750</wp:posOffset>
                      </wp:positionV>
                      <wp:extent cx="3133725" cy="0"/>
                      <wp:effectExtent l="0" t="0" r="952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337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E77189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7.5pt,12.5pt" to="324.25pt,1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" strokecolor="black [3040]"/>
                  </w:pict>
                </mc:Fallback>
              </mc:AlternateContent>
            </w:r>
            <w:r w:rsidR="00C47EB0" w:rsidRPr="0074124F">
              <w:rPr>
                <w:u w:val="single"/>
              </w:rPr>
              <w:t>Pets Name</w:t>
            </w:r>
            <w:r>
              <w:rPr>
                <w:u w:val="single"/>
              </w:rPr>
              <w:t>(</w:t>
            </w:r>
            <w:r w:rsidR="00C47EB0" w:rsidRPr="0074124F">
              <w:rPr>
                <w:u w:val="single"/>
              </w:rPr>
              <w:t>s</w:t>
            </w:r>
            <w:r>
              <w:rPr>
                <w:u w:val="single"/>
              </w:rPr>
              <w:t>)</w:t>
            </w:r>
            <w:r w:rsidR="00C47EB0" w:rsidRPr="0074124F">
              <w:rPr>
                <w:u w:val="single"/>
              </w:rPr>
              <w:t>:</w:t>
            </w:r>
            <w:r>
              <w:rPr>
                <w:u w:val="single"/>
              </w:rPr>
              <w:t xml:space="preserve"> </w:t>
            </w:r>
          </w:p>
          <w:p w14:paraId="254696A1" w14:textId="77777777" w:rsidR="00D84682" w:rsidRPr="00047D02" w:rsidRDefault="003F340E" w:rsidP="00C469A7">
            <w:r w:rsidRPr="003124D6">
              <w:t>Here</w:t>
            </w:r>
            <w:r w:rsidR="008C3F3E" w:rsidRPr="003124D6">
              <w:t>’</w:t>
            </w:r>
            <w:r w:rsidRPr="003124D6">
              <w:t>s all the information you’ll need!</w:t>
            </w:r>
            <w:r w:rsidR="00D84682" w:rsidRPr="00047D02">
              <w:t xml:space="preserve"> </w:t>
            </w:r>
          </w:p>
        </w:tc>
      </w:tr>
    </w:tbl>
    <w:p w14:paraId="254696A3" w14:textId="77777777" w:rsidR="0085658F" w:rsidRPr="008A5F7B" w:rsidRDefault="0085658F" w:rsidP="002C38BA">
      <w:pPr>
        <w:pStyle w:val="Heading2"/>
        <w:rPr>
          <w:szCs w:val="26"/>
        </w:rPr>
      </w:pPr>
      <w:r w:rsidRPr="00047D02">
        <w:t xml:space="preserve">Where to </w:t>
      </w:r>
      <w:r w:rsidR="008C3F3E" w:rsidRPr="00047D02">
        <w:t>f</w:t>
      </w:r>
      <w:r w:rsidRPr="00047D02">
        <w:t xml:space="preserve">ind </w:t>
      </w:r>
      <w:r w:rsidR="008C3F3E" w:rsidRPr="00047D02">
        <w:t>u</w:t>
      </w:r>
      <w:r w:rsidRPr="00047D02">
        <w:t>s</w:t>
      </w:r>
    </w:p>
    <w:tbl>
      <w:tblPr>
        <w:tblW w:w="9658" w:type="dxa"/>
        <w:jc w:val="center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6268"/>
        <w:gridCol w:w="3390"/>
      </w:tblGrid>
      <w:tr w:rsidR="00FB014C" w:rsidRPr="00047D02" w14:paraId="254696A5" w14:textId="77777777" w:rsidTr="00585F72">
        <w:trPr>
          <w:trHeight w:val="311"/>
          <w:jc w:val="center"/>
        </w:trPr>
        <w:tc>
          <w:tcPr>
            <w:tcW w:w="9658" w:type="dxa"/>
            <w:gridSpan w:val="2"/>
            <w:vAlign w:val="center"/>
          </w:tcPr>
          <w:p w14:paraId="254696A4" w14:textId="77777777" w:rsidR="00FB014C" w:rsidRPr="00047D02" w:rsidRDefault="00FB014C" w:rsidP="00D84682">
            <w:r w:rsidRPr="00047D02">
              <w:t>Where we’ll be:</w:t>
            </w:r>
          </w:p>
        </w:tc>
      </w:tr>
      <w:tr w:rsidR="00FB014C" w:rsidRPr="00047D02" w14:paraId="254696A7" w14:textId="77777777" w:rsidTr="00585F72">
        <w:trPr>
          <w:trHeight w:val="311"/>
          <w:jc w:val="center"/>
        </w:trPr>
        <w:tc>
          <w:tcPr>
            <w:tcW w:w="9658" w:type="dxa"/>
            <w:gridSpan w:val="2"/>
            <w:vAlign w:val="center"/>
          </w:tcPr>
          <w:p w14:paraId="254696A6" w14:textId="77777777" w:rsidR="00FB014C" w:rsidRPr="00047D02" w:rsidRDefault="00FB014C" w:rsidP="00D84682">
            <w:r w:rsidRPr="00047D02">
              <w:t>Address:</w:t>
            </w:r>
          </w:p>
        </w:tc>
      </w:tr>
      <w:tr w:rsidR="00342474" w:rsidRPr="00047D02" w14:paraId="254696AA" w14:textId="77777777" w:rsidTr="00585F72">
        <w:trPr>
          <w:trHeight w:val="311"/>
          <w:jc w:val="center"/>
        </w:trPr>
        <w:tc>
          <w:tcPr>
            <w:tcW w:w="6268" w:type="dxa"/>
            <w:vAlign w:val="center"/>
          </w:tcPr>
          <w:p w14:paraId="254696A8" w14:textId="77777777" w:rsidR="00342474" w:rsidRPr="00047D02" w:rsidRDefault="00CB5CE1" w:rsidP="00D84682">
            <w:r w:rsidRPr="00047D02">
              <w:t>Phone:</w:t>
            </w:r>
          </w:p>
        </w:tc>
        <w:tc>
          <w:tcPr>
            <w:tcW w:w="3390" w:type="dxa"/>
            <w:vAlign w:val="center"/>
          </w:tcPr>
          <w:p w14:paraId="254696A9" w14:textId="77777777" w:rsidR="00342474" w:rsidRPr="00047D02" w:rsidRDefault="00342474" w:rsidP="00D84682">
            <w:r w:rsidRPr="00047D02">
              <w:t xml:space="preserve">Cell </w:t>
            </w:r>
            <w:r w:rsidR="002C146A" w:rsidRPr="00047D02">
              <w:t>p</w:t>
            </w:r>
            <w:r w:rsidRPr="00047D02">
              <w:t>hone:</w:t>
            </w:r>
          </w:p>
        </w:tc>
      </w:tr>
      <w:tr w:rsidR="00342474" w:rsidRPr="00047D02" w14:paraId="254696AD" w14:textId="77777777" w:rsidTr="00585F72">
        <w:trPr>
          <w:trHeight w:val="311"/>
          <w:jc w:val="center"/>
        </w:trPr>
        <w:tc>
          <w:tcPr>
            <w:tcW w:w="6268" w:type="dxa"/>
            <w:vAlign w:val="center"/>
          </w:tcPr>
          <w:p w14:paraId="254696AB" w14:textId="77777777" w:rsidR="00342474" w:rsidRPr="00047D02" w:rsidRDefault="00342474" w:rsidP="00D84682">
            <w:r w:rsidRPr="00047D02">
              <w:t>Date/time expected home:</w:t>
            </w:r>
          </w:p>
        </w:tc>
        <w:tc>
          <w:tcPr>
            <w:tcW w:w="3390" w:type="dxa"/>
            <w:vAlign w:val="center"/>
          </w:tcPr>
          <w:p w14:paraId="254696AC" w14:textId="77777777" w:rsidR="00342474" w:rsidRPr="00047D02" w:rsidRDefault="00342474" w:rsidP="00D84682"/>
        </w:tc>
      </w:tr>
    </w:tbl>
    <w:p w14:paraId="254696AE" w14:textId="77777777" w:rsidR="0085658F" w:rsidRPr="00047D02" w:rsidRDefault="0085658F" w:rsidP="002C38BA">
      <w:pPr>
        <w:pStyle w:val="Heading2"/>
      </w:pPr>
      <w:r w:rsidRPr="00047D02">
        <w:t>Instructions</w:t>
      </w:r>
    </w:p>
    <w:tbl>
      <w:tblPr>
        <w:tblW w:w="9374" w:type="dxa"/>
        <w:jc w:val="center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Look w:val="01E0" w:firstRow="1" w:lastRow="1" w:firstColumn="1" w:lastColumn="1" w:noHBand="0" w:noVBand="0"/>
      </w:tblPr>
      <w:tblGrid>
        <w:gridCol w:w="9374"/>
      </w:tblGrid>
      <w:tr w:rsidR="00FB014C" w:rsidRPr="00047D02" w14:paraId="254696B0" w14:textId="77777777" w:rsidTr="0008254E">
        <w:trPr>
          <w:trHeight w:val="285"/>
          <w:jc w:val="center"/>
        </w:trPr>
        <w:tc>
          <w:tcPr>
            <w:tcW w:w="9374" w:type="dxa"/>
            <w:vAlign w:val="center"/>
          </w:tcPr>
          <w:p w14:paraId="254696AF" w14:textId="77777777" w:rsidR="00FB014C" w:rsidRPr="00047D02" w:rsidRDefault="00FB014C" w:rsidP="00D84682">
            <w:r w:rsidRPr="00047D02">
              <w:t>Meals and snacks:</w:t>
            </w:r>
          </w:p>
        </w:tc>
      </w:tr>
      <w:tr w:rsidR="00FB014C" w:rsidRPr="00047D02" w14:paraId="254696B2" w14:textId="77777777" w:rsidTr="0008254E">
        <w:trPr>
          <w:trHeight w:val="285"/>
          <w:jc w:val="center"/>
        </w:trPr>
        <w:tc>
          <w:tcPr>
            <w:tcW w:w="9374" w:type="dxa"/>
            <w:vAlign w:val="center"/>
          </w:tcPr>
          <w:p w14:paraId="254696B1" w14:textId="77777777" w:rsidR="00FB014C" w:rsidRPr="00047D02" w:rsidRDefault="001518D5" w:rsidP="00D84682">
            <w:r>
              <w:t>Walk schedule:</w:t>
            </w:r>
          </w:p>
        </w:tc>
      </w:tr>
      <w:tr w:rsidR="00FB014C" w:rsidRPr="00047D02" w14:paraId="254696B4" w14:textId="77777777" w:rsidTr="0008254E">
        <w:trPr>
          <w:trHeight w:val="285"/>
          <w:jc w:val="center"/>
        </w:trPr>
        <w:tc>
          <w:tcPr>
            <w:tcW w:w="9374" w:type="dxa"/>
            <w:vAlign w:val="center"/>
          </w:tcPr>
          <w:p w14:paraId="254696B3" w14:textId="77777777" w:rsidR="00FB014C" w:rsidRPr="00047D02" w:rsidRDefault="001518D5" w:rsidP="00D84682">
            <w:r>
              <w:t>Allergies:</w:t>
            </w:r>
          </w:p>
        </w:tc>
      </w:tr>
      <w:tr w:rsidR="00FB014C" w:rsidRPr="00047D02" w14:paraId="254696B6" w14:textId="77777777" w:rsidTr="0008254E">
        <w:trPr>
          <w:trHeight w:val="285"/>
          <w:jc w:val="center"/>
        </w:trPr>
        <w:tc>
          <w:tcPr>
            <w:tcW w:w="9374" w:type="dxa"/>
            <w:vAlign w:val="center"/>
          </w:tcPr>
          <w:p w14:paraId="254696B5" w14:textId="77777777" w:rsidR="00FB014C" w:rsidRPr="00047D02" w:rsidRDefault="00FB014C" w:rsidP="00D84682">
            <w:r w:rsidRPr="00047D02">
              <w:t>Medications:</w:t>
            </w:r>
          </w:p>
        </w:tc>
      </w:tr>
      <w:tr w:rsidR="00FB014C" w:rsidRPr="00047D02" w14:paraId="254696B8" w14:textId="77777777" w:rsidTr="0008254E">
        <w:trPr>
          <w:trHeight w:val="285"/>
          <w:jc w:val="center"/>
        </w:trPr>
        <w:tc>
          <w:tcPr>
            <w:tcW w:w="9374" w:type="dxa"/>
            <w:vAlign w:val="center"/>
          </w:tcPr>
          <w:p w14:paraId="254696B7" w14:textId="559589FA" w:rsidR="00FB014C" w:rsidRPr="00047D02" w:rsidRDefault="00EB41AE" w:rsidP="00D84682">
            <w:r>
              <w:t>Description of Dog</w:t>
            </w:r>
            <w:r w:rsidR="00FB014C" w:rsidRPr="00047D02">
              <w:t>:</w:t>
            </w:r>
          </w:p>
        </w:tc>
      </w:tr>
      <w:tr w:rsidR="00FB014C" w:rsidRPr="00047D02" w14:paraId="254696BA" w14:textId="77777777" w:rsidTr="0008254E">
        <w:trPr>
          <w:trHeight w:val="285"/>
          <w:jc w:val="center"/>
        </w:trPr>
        <w:tc>
          <w:tcPr>
            <w:tcW w:w="9374" w:type="dxa"/>
            <w:vAlign w:val="center"/>
          </w:tcPr>
          <w:p w14:paraId="254696B9" w14:textId="77777777" w:rsidR="00FB014C" w:rsidRPr="00047D02" w:rsidRDefault="000A7CE0" w:rsidP="00D84682">
            <w:r>
              <w:t>Bath/Groom before pickup?</w:t>
            </w:r>
          </w:p>
        </w:tc>
      </w:tr>
    </w:tbl>
    <w:p w14:paraId="254696BB" w14:textId="77777777" w:rsidR="0085658F" w:rsidRPr="00047D02" w:rsidRDefault="0085658F" w:rsidP="002C38BA">
      <w:pPr>
        <w:pStyle w:val="Heading2"/>
      </w:pPr>
      <w:r w:rsidRPr="00047D02">
        <w:t xml:space="preserve">Additional </w:t>
      </w:r>
      <w:r w:rsidR="00AB5474" w:rsidRPr="00047D02">
        <w:t>i</w:t>
      </w:r>
      <w:r w:rsidRPr="00047D02">
        <w:t>nformation</w:t>
      </w:r>
      <w:r w:rsidR="000A7CE0">
        <w:t xml:space="preserve"> (Items Brought, Personality traits we should know about, Etc)</w:t>
      </w:r>
    </w:p>
    <w:tbl>
      <w:tblPr>
        <w:tblW w:w="9524" w:type="dxa"/>
        <w:jc w:val="center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</w:tblBorders>
        <w:tblLook w:val="01E0" w:firstRow="1" w:lastRow="1" w:firstColumn="1" w:lastColumn="1" w:noHBand="0" w:noVBand="0"/>
      </w:tblPr>
      <w:tblGrid>
        <w:gridCol w:w="9524"/>
      </w:tblGrid>
      <w:tr w:rsidR="00583A1B" w:rsidRPr="00047D02" w14:paraId="254696BD" w14:textId="77777777" w:rsidTr="0008254E">
        <w:trPr>
          <w:trHeight w:val="2022"/>
          <w:jc w:val="center"/>
        </w:trPr>
        <w:tc>
          <w:tcPr>
            <w:tcW w:w="9524" w:type="dxa"/>
          </w:tcPr>
          <w:p w14:paraId="254696BC" w14:textId="77777777" w:rsidR="00583A1B" w:rsidRPr="00047D02" w:rsidRDefault="00583A1B" w:rsidP="00047D02"/>
        </w:tc>
      </w:tr>
    </w:tbl>
    <w:p w14:paraId="254696BE" w14:textId="77777777" w:rsidR="0085658F" w:rsidRPr="00047D02" w:rsidRDefault="00BF237B" w:rsidP="002C38BA">
      <w:pPr>
        <w:pStyle w:val="Heading2"/>
      </w:pPr>
      <w:r w:rsidRPr="00047D02">
        <w:t>P</w:t>
      </w:r>
      <w:r w:rsidR="00DC70DE" w:rsidRPr="00047D02">
        <w:t>et</w:t>
      </w:r>
      <w:r w:rsidR="0085658F" w:rsidRPr="00047D02">
        <w:t xml:space="preserve"> </w:t>
      </w:r>
      <w:r w:rsidR="008C3F3E" w:rsidRPr="00047D02">
        <w:t>m</w:t>
      </w:r>
      <w:r w:rsidR="00DC70DE" w:rsidRPr="00047D02">
        <w:t xml:space="preserve">edical </w:t>
      </w:r>
      <w:r w:rsidR="008C3F3E" w:rsidRPr="00047D02">
        <w:t>e</w:t>
      </w:r>
      <w:r w:rsidR="0085658F" w:rsidRPr="00047D02">
        <w:t>mergency</w:t>
      </w:r>
      <w:r w:rsidR="008C3F3E" w:rsidRPr="00047D02">
        <w:t xml:space="preserve"> information</w:t>
      </w:r>
    </w:p>
    <w:tbl>
      <w:tblPr>
        <w:tblW w:w="9503" w:type="dxa"/>
        <w:jc w:val="center"/>
        <w:tblBorders>
          <w:top w:val="single" w:sz="4" w:space="0" w:color="BACCC4"/>
          <w:left w:val="single" w:sz="4" w:space="0" w:color="BACCC4"/>
          <w:bottom w:val="single" w:sz="4" w:space="0" w:color="BACCC4"/>
          <w:right w:val="single" w:sz="4" w:space="0" w:color="BACCC4"/>
          <w:insideH w:val="single" w:sz="4" w:space="0" w:color="BACCC4"/>
          <w:insideV w:val="single" w:sz="4" w:space="0" w:color="BACCC4"/>
        </w:tblBorders>
        <w:tblLook w:val="01E0" w:firstRow="1" w:lastRow="1" w:firstColumn="1" w:lastColumn="1" w:noHBand="0" w:noVBand="0"/>
      </w:tblPr>
      <w:tblGrid>
        <w:gridCol w:w="6100"/>
        <w:gridCol w:w="3403"/>
      </w:tblGrid>
      <w:tr w:rsidR="00342474" w:rsidRPr="00047D02" w14:paraId="254696C1" w14:textId="77777777" w:rsidTr="00585F72">
        <w:trPr>
          <w:trHeight w:val="402"/>
          <w:jc w:val="center"/>
        </w:trPr>
        <w:tc>
          <w:tcPr>
            <w:tcW w:w="6100" w:type="dxa"/>
            <w:tcBorders>
              <w:bottom w:val="nil"/>
            </w:tcBorders>
            <w:vAlign w:val="center"/>
          </w:tcPr>
          <w:p w14:paraId="254696BF" w14:textId="77777777" w:rsidR="00446548" w:rsidRPr="00047D02" w:rsidRDefault="00342474" w:rsidP="00F56282">
            <w:r w:rsidRPr="00047D02">
              <w:t>Regular veterinarian</w:t>
            </w:r>
            <w:r w:rsidR="00F20B23" w:rsidRPr="00047D02">
              <w:t xml:space="preserve"> (name and address)</w:t>
            </w:r>
            <w:r w:rsidRPr="00047D02">
              <w:t>:</w:t>
            </w: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254696C0" w14:textId="77777777" w:rsidR="00342474" w:rsidRPr="00047D02" w:rsidRDefault="001518D5" w:rsidP="00F56282">
            <w:r>
              <w:t>Phone:</w:t>
            </w:r>
          </w:p>
        </w:tc>
      </w:tr>
      <w:tr w:rsidR="00F56282" w:rsidRPr="00047D02" w14:paraId="254696C4" w14:textId="77777777" w:rsidTr="00585F72">
        <w:trPr>
          <w:trHeight w:val="402"/>
          <w:jc w:val="center"/>
        </w:trPr>
        <w:tc>
          <w:tcPr>
            <w:tcW w:w="6100" w:type="dxa"/>
            <w:tcBorders>
              <w:top w:val="nil"/>
              <w:bottom w:val="nil"/>
            </w:tcBorders>
            <w:vAlign w:val="center"/>
          </w:tcPr>
          <w:p w14:paraId="254696C2" w14:textId="77777777" w:rsidR="00F56282" w:rsidRPr="00047D02" w:rsidRDefault="00F56282" w:rsidP="00F56282"/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254696C3" w14:textId="77777777" w:rsidR="00F56282" w:rsidRPr="00047D02" w:rsidRDefault="00F56282" w:rsidP="00F56282"/>
        </w:tc>
      </w:tr>
      <w:tr w:rsidR="00F56282" w:rsidRPr="00047D02" w14:paraId="254696C7" w14:textId="77777777" w:rsidTr="00585F72">
        <w:trPr>
          <w:trHeight w:val="402"/>
          <w:jc w:val="center"/>
        </w:trPr>
        <w:tc>
          <w:tcPr>
            <w:tcW w:w="6100" w:type="dxa"/>
            <w:tcBorders>
              <w:top w:val="nil"/>
              <w:bottom w:val="single" w:sz="4" w:space="0" w:color="BACCC4"/>
            </w:tcBorders>
            <w:vAlign w:val="center"/>
          </w:tcPr>
          <w:p w14:paraId="254696C5" w14:textId="77777777" w:rsidR="00F56282" w:rsidRPr="00047D02" w:rsidRDefault="00F56282" w:rsidP="00F56282"/>
        </w:tc>
        <w:tc>
          <w:tcPr>
            <w:tcW w:w="3402" w:type="dxa"/>
            <w:tcBorders>
              <w:top w:val="nil"/>
              <w:bottom w:val="single" w:sz="4" w:space="0" w:color="BACCC4"/>
            </w:tcBorders>
            <w:vAlign w:val="center"/>
          </w:tcPr>
          <w:p w14:paraId="254696C6" w14:textId="77777777" w:rsidR="00F56282" w:rsidRPr="00047D02" w:rsidRDefault="00F56282" w:rsidP="00F56282"/>
        </w:tc>
      </w:tr>
      <w:tr w:rsidR="00342474" w:rsidRPr="00047D02" w14:paraId="254696CA" w14:textId="77777777" w:rsidTr="00585F72">
        <w:trPr>
          <w:trHeight w:val="402"/>
          <w:jc w:val="center"/>
        </w:trPr>
        <w:tc>
          <w:tcPr>
            <w:tcW w:w="6100" w:type="dxa"/>
            <w:tcBorders>
              <w:bottom w:val="nil"/>
            </w:tcBorders>
            <w:vAlign w:val="center"/>
          </w:tcPr>
          <w:p w14:paraId="254696C8" w14:textId="77777777" w:rsidR="00446548" w:rsidRPr="00047D02" w:rsidRDefault="00342474" w:rsidP="00F56282">
            <w:r w:rsidRPr="00047D02">
              <w:t>Emergency veterinary clinic</w:t>
            </w:r>
            <w:r w:rsidR="00892276" w:rsidRPr="00047D02">
              <w:t xml:space="preserve"> (name and address)</w:t>
            </w:r>
            <w:r w:rsidRPr="00047D02">
              <w:t>:</w:t>
            </w:r>
          </w:p>
        </w:tc>
        <w:tc>
          <w:tcPr>
            <w:tcW w:w="3402" w:type="dxa"/>
            <w:tcBorders>
              <w:bottom w:val="nil"/>
            </w:tcBorders>
            <w:vAlign w:val="center"/>
          </w:tcPr>
          <w:p w14:paraId="254696C9" w14:textId="77777777" w:rsidR="00342474" w:rsidRPr="00047D02" w:rsidRDefault="00342474" w:rsidP="00F56282">
            <w:r w:rsidRPr="00047D02">
              <w:t>Phone:</w:t>
            </w:r>
          </w:p>
        </w:tc>
      </w:tr>
      <w:tr w:rsidR="00F56282" w:rsidRPr="00047D02" w14:paraId="254696CD" w14:textId="77777777" w:rsidTr="00585F72">
        <w:trPr>
          <w:trHeight w:val="402"/>
          <w:jc w:val="center"/>
        </w:trPr>
        <w:tc>
          <w:tcPr>
            <w:tcW w:w="6100" w:type="dxa"/>
            <w:tcBorders>
              <w:top w:val="nil"/>
              <w:bottom w:val="nil"/>
            </w:tcBorders>
            <w:vAlign w:val="center"/>
          </w:tcPr>
          <w:p w14:paraId="254696CB" w14:textId="77777777" w:rsidR="00F56282" w:rsidRPr="00047D02" w:rsidRDefault="00F56282" w:rsidP="00F56282"/>
        </w:tc>
        <w:tc>
          <w:tcPr>
            <w:tcW w:w="3402" w:type="dxa"/>
            <w:tcBorders>
              <w:top w:val="nil"/>
              <w:bottom w:val="nil"/>
            </w:tcBorders>
            <w:vAlign w:val="center"/>
          </w:tcPr>
          <w:p w14:paraId="254696CC" w14:textId="77777777" w:rsidR="00F56282" w:rsidRPr="00047D02" w:rsidRDefault="00F56282" w:rsidP="00F56282"/>
        </w:tc>
      </w:tr>
      <w:tr w:rsidR="00F56282" w:rsidRPr="00047D02" w14:paraId="254696D0" w14:textId="77777777" w:rsidTr="00585F72">
        <w:trPr>
          <w:trHeight w:val="402"/>
          <w:jc w:val="center"/>
        </w:trPr>
        <w:tc>
          <w:tcPr>
            <w:tcW w:w="6100" w:type="dxa"/>
            <w:tcBorders>
              <w:top w:val="nil"/>
            </w:tcBorders>
            <w:vAlign w:val="center"/>
          </w:tcPr>
          <w:p w14:paraId="254696CE" w14:textId="77777777" w:rsidR="00F56282" w:rsidRPr="00047D02" w:rsidRDefault="00F56282" w:rsidP="00F56282"/>
        </w:tc>
        <w:tc>
          <w:tcPr>
            <w:tcW w:w="3402" w:type="dxa"/>
            <w:tcBorders>
              <w:top w:val="nil"/>
            </w:tcBorders>
            <w:vAlign w:val="center"/>
          </w:tcPr>
          <w:p w14:paraId="254696CF" w14:textId="77777777" w:rsidR="00F56282" w:rsidRPr="00047D02" w:rsidRDefault="00F56282" w:rsidP="00F56282"/>
        </w:tc>
      </w:tr>
      <w:tr w:rsidR="00342474" w:rsidRPr="00047D02" w14:paraId="254696D3" w14:textId="77777777" w:rsidTr="00585F72">
        <w:trPr>
          <w:trHeight w:val="402"/>
          <w:jc w:val="center"/>
        </w:trPr>
        <w:tc>
          <w:tcPr>
            <w:tcW w:w="6100" w:type="dxa"/>
            <w:vAlign w:val="center"/>
          </w:tcPr>
          <w:p w14:paraId="11B50215" w14:textId="77777777" w:rsidR="00342474" w:rsidRDefault="00446548" w:rsidP="00F56282">
            <w:r w:rsidRPr="00047D02">
              <w:t>Neighbor or friend:</w:t>
            </w:r>
          </w:p>
          <w:p w14:paraId="50D52DA9" w14:textId="77777777" w:rsidR="004B1B18" w:rsidRPr="004B1B18" w:rsidRDefault="004B1B18" w:rsidP="004B1B18"/>
          <w:p w14:paraId="12C4F4BC" w14:textId="77777777" w:rsidR="004B1B18" w:rsidRPr="004B1B18" w:rsidRDefault="004B1B18" w:rsidP="004B1B18"/>
          <w:p w14:paraId="3BC26AA5" w14:textId="77777777" w:rsidR="004B1B18" w:rsidRDefault="004B1B18" w:rsidP="004B1B18"/>
          <w:p w14:paraId="254696D1" w14:textId="77777777" w:rsidR="004B1B18" w:rsidRPr="004B1B18" w:rsidRDefault="004B1B18" w:rsidP="004B1B18"/>
        </w:tc>
        <w:tc>
          <w:tcPr>
            <w:tcW w:w="3402" w:type="dxa"/>
            <w:vAlign w:val="center"/>
          </w:tcPr>
          <w:p w14:paraId="254696D2" w14:textId="77777777" w:rsidR="00342474" w:rsidRPr="00047D02" w:rsidRDefault="001518D5" w:rsidP="00F56282">
            <w:r>
              <w:t>Phone:</w:t>
            </w:r>
          </w:p>
        </w:tc>
      </w:tr>
      <w:tr w:rsidR="00FB014C" w:rsidRPr="00047D02" w14:paraId="254696D6" w14:textId="77777777" w:rsidTr="00585F72">
        <w:trPr>
          <w:trHeight w:val="1130"/>
          <w:jc w:val="center"/>
        </w:trPr>
        <w:tc>
          <w:tcPr>
            <w:tcW w:w="9503" w:type="dxa"/>
            <w:gridSpan w:val="2"/>
            <w:vAlign w:val="center"/>
          </w:tcPr>
          <w:p w14:paraId="254696D4" w14:textId="77777777" w:rsidR="00F56282" w:rsidRPr="00047D02" w:rsidRDefault="00FB014C" w:rsidP="00F56282">
            <w:r w:rsidRPr="00047D02">
              <w:t xml:space="preserve">We give you permission to authorize emergency medical care for our pet(s) as deemed necessary by a veterinarian, and </w:t>
            </w:r>
            <w:r w:rsidR="008C3F3E" w:rsidRPr="00047D02">
              <w:t xml:space="preserve">we </w:t>
            </w:r>
            <w:r w:rsidRPr="00047D02">
              <w:t>will be responsible for full payment of such care.</w:t>
            </w:r>
          </w:p>
          <w:p w14:paraId="254696D5" w14:textId="7B85B56E" w:rsidR="00FB014C" w:rsidRPr="00047D02" w:rsidRDefault="00FB014C" w:rsidP="00F56282">
            <w:pPr>
              <w:pStyle w:val="YesNo"/>
            </w:pPr>
            <w:proofErr w:type="gramStart"/>
            <w:r w:rsidRPr="00047D02">
              <w:t>YES</w:t>
            </w:r>
            <w:proofErr w:type="gramEnd"/>
            <w:r w:rsidRPr="00047D02">
              <w:tab/>
              <w:t>NO</w:t>
            </w:r>
            <w:r w:rsidRPr="00047D02">
              <w:tab/>
              <w:t xml:space="preserve">CALL </w:t>
            </w:r>
            <w:r w:rsidR="008C3F3E" w:rsidRPr="00047D02">
              <w:t>U</w:t>
            </w:r>
            <w:r w:rsidRPr="00047D02">
              <w:t>S FIRST</w:t>
            </w:r>
            <w:r w:rsidR="00A66626">
              <w:br/>
            </w:r>
            <w:r w:rsidR="00A66626">
              <w:br/>
              <w:t>Si</w:t>
            </w:r>
            <w:r w:rsidR="00585F72">
              <w:t xml:space="preserve">gnature: </w:t>
            </w:r>
          </w:p>
        </w:tc>
      </w:tr>
    </w:tbl>
    <w:p w14:paraId="254696D9" w14:textId="77777777" w:rsidR="00DC631E" w:rsidRPr="00047D02" w:rsidRDefault="00DC631E" w:rsidP="00AF1A6F"/>
    <w:sectPr w:rsidR="00DC631E" w:rsidRPr="00047D02" w:rsidSect="002E1E65">
      <w:footerReference w:type="default" r:id="rId8"/>
      <w:pgSz w:w="12240" w:h="15840" w:code="1"/>
      <w:pgMar w:top="1008" w:right="1440" w:bottom="1008" w:left="1440" w:header="144" w:footer="72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12D00" w14:textId="77777777" w:rsidR="00B746B7" w:rsidRDefault="00B746B7">
      <w:r>
        <w:separator/>
      </w:r>
    </w:p>
  </w:endnote>
  <w:endnote w:type="continuationSeparator" w:id="0">
    <w:p w14:paraId="7CD44BBD" w14:textId="77777777" w:rsidR="00B746B7" w:rsidRDefault="00B74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696E3" w14:textId="77777777" w:rsidR="0085658F" w:rsidRPr="00155CFC" w:rsidRDefault="0085658F">
    <w:pPr>
      <w:tabs>
        <w:tab w:val="center" w:pos="4320"/>
        <w:tab w:val="right" w:pos="8640"/>
      </w:tabs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D9785" w14:textId="77777777" w:rsidR="00B746B7" w:rsidRDefault="00B746B7">
      <w:r>
        <w:separator/>
      </w:r>
    </w:p>
  </w:footnote>
  <w:footnote w:type="continuationSeparator" w:id="0">
    <w:p w14:paraId="770CAF08" w14:textId="77777777" w:rsidR="00B746B7" w:rsidRDefault="00B746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 w16cid:durableId="474833943">
    <w:abstractNumId w:val="0"/>
    <w:lvlOverride w:ilvl="0">
      <w:lvl w:ilvl="0">
        <w:start w:val="1"/>
        <w:numFmt w:val="bullet"/>
        <w:lvlText w:val=""/>
        <w:legacy w:legacy="1" w:legacySpace="0" w:legacyIndent="360"/>
        <w:lvlJc w:val="left"/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6F88"/>
    <w:rsid w:val="00005CEC"/>
    <w:rsid w:val="00013BB1"/>
    <w:rsid w:val="00022D48"/>
    <w:rsid w:val="00043EC4"/>
    <w:rsid w:val="00047D02"/>
    <w:rsid w:val="00056F88"/>
    <w:rsid w:val="000669FD"/>
    <w:rsid w:val="00066A71"/>
    <w:rsid w:val="0008254E"/>
    <w:rsid w:val="00090568"/>
    <w:rsid w:val="00095A02"/>
    <w:rsid w:val="000A1C55"/>
    <w:rsid w:val="000A7CE0"/>
    <w:rsid w:val="000E42D9"/>
    <w:rsid w:val="001336E5"/>
    <w:rsid w:val="001518D5"/>
    <w:rsid w:val="00155CFC"/>
    <w:rsid w:val="001700B0"/>
    <w:rsid w:val="00173F19"/>
    <w:rsid w:val="001764F8"/>
    <w:rsid w:val="00197464"/>
    <w:rsid w:val="001C2368"/>
    <w:rsid w:val="001D2ED9"/>
    <w:rsid w:val="00281610"/>
    <w:rsid w:val="00282357"/>
    <w:rsid w:val="002A15CE"/>
    <w:rsid w:val="002C146A"/>
    <w:rsid w:val="002C3039"/>
    <w:rsid w:val="002C38BA"/>
    <w:rsid w:val="002E1E65"/>
    <w:rsid w:val="002F3336"/>
    <w:rsid w:val="003124D6"/>
    <w:rsid w:val="00341B13"/>
    <w:rsid w:val="00342474"/>
    <w:rsid w:val="003645B9"/>
    <w:rsid w:val="003D2F49"/>
    <w:rsid w:val="003D5B8F"/>
    <w:rsid w:val="003F340E"/>
    <w:rsid w:val="00446548"/>
    <w:rsid w:val="00461772"/>
    <w:rsid w:val="004737CD"/>
    <w:rsid w:val="00480BDF"/>
    <w:rsid w:val="00493C4A"/>
    <w:rsid w:val="004B1B18"/>
    <w:rsid w:val="004D3F8B"/>
    <w:rsid w:val="005272C1"/>
    <w:rsid w:val="005342F4"/>
    <w:rsid w:val="00550521"/>
    <w:rsid w:val="00583A1B"/>
    <w:rsid w:val="00585F72"/>
    <w:rsid w:val="00601E5F"/>
    <w:rsid w:val="00613943"/>
    <w:rsid w:val="00616DDD"/>
    <w:rsid w:val="00627F31"/>
    <w:rsid w:val="00644CE1"/>
    <w:rsid w:val="00693AD1"/>
    <w:rsid w:val="006C5E83"/>
    <w:rsid w:val="007045D5"/>
    <w:rsid w:val="0073309D"/>
    <w:rsid w:val="0074124F"/>
    <w:rsid w:val="0075080F"/>
    <w:rsid w:val="00752BA8"/>
    <w:rsid w:val="0075711B"/>
    <w:rsid w:val="007630ED"/>
    <w:rsid w:val="007A4F9B"/>
    <w:rsid w:val="007A72A7"/>
    <w:rsid w:val="007E2A18"/>
    <w:rsid w:val="007E2FDE"/>
    <w:rsid w:val="007E789F"/>
    <w:rsid w:val="0080595C"/>
    <w:rsid w:val="00813A07"/>
    <w:rsid w:val="008421B7"/>
    <w:rsid w:val="008547C1"/>
    <w:rsid w:val="0085658F"/>
    <w:rsid w:val="00861CB0"/>
    <w:rsid w:val="00892276"/>
    <w:rsid w:val="008A5F7B"/>
    <w:rsid w:val="008C3F3E"/>
    <w:rsid w:val="008E562F"/>
    <w:rsid w:val="00904B18"/>
    <w:rsid w:val="00927961"/>
    <w:rsid w:val="00932D80"/>
    <w:rsid w:val="009A30DB"/>
    <w:rsid w:val="009D5D29"/>
    <w:rsid w:val="009D6FB1"/>
    <w:rsid w:val="009E637F"/>
    <w:rsid w:val="00A66626"/>
    <w:rsid w:val="00A7752E"/>
    <w:rsid w:val="00AB464F"/>
    <w:rsid w:val="00AB5474"/>
    <w:rsid w:val="00AC5917"/>
    <w:rsid w:val="00AF1A6F"/>
    <w:rsid w:val="00B746B7"/>
    <w:rsid w:val="00B9678D"/>
    <w:rsid w:val="00BA01CA"/>
    <w:rsid w:val="00BB5AC3"/>
    <w:rsid w:val="00BC5ACF"/>
    <w:rsid w:val="00BD06C2"/>
    <w:rsid w:val="00BF237B"/>
    <w:rsid w:val="00C469A7"/>
    <w:rsid w:val="00C47EB0"/>
    <w:rsid w:val="00C605AF"/>
    <w:rsid w:val="00C97CE2"/>
    <w:rsid w:val="00CB5CE1"/>
    <w:rsid w:val="00CE3D6B"/>
    <w:rsid w:val="00D17531"/>
    <w:rsid w:val="00D56A74"/>
    <w:rsid w:val="00D84682"/>
    <w:rsid w:val="00DC5BE4"/>
    <w:rsid w:val="00DC631E"/>
    <w:rsid w:val="00DC70DE"/>
    <w:rsid w:val="00DD3685"/>
    <w:rsid w:val="00DE4025"/>
    <w:rsid w:val="00DE73E9"/>
    <w:rsid w:val="00E24580"/>
    <w:rsid w:val="00E34597"/>
    <w:rsid w:val="00E506D2"/>
    <w:rsid w:val="00E5356A"/>
    <w:rsid w:val="00E80BBE"/>
    <w:rsid w:val="00E85E04"/>
    <w:rsid w:val="00E960E5"/>
    <w:rsid w:val="00EA4863"/>
    <w:rsid w:val="00EA6263"/>
    <w:rsid w:val="00EB41AE"/>
    <w:rsid w:val="00EC3783"/>
    <w:rsid w:val="00EE6221"/>
    <w:rsid w:val="00F205DE"/>
    <w:rsid w:val="00F20B23"/>
    <w:rsid w:val="00F32597"/>
    <w:rsid w:val="00F52051"/>
    <w:rsid w:val="00F56282"/>
    <w:rsid w:val="00F708A5"/>
    <w:rsid w:val="00F80F69"/>
    <w:rsid w:val="00F973A4"/>
    <w:rsid w:val="00FB014C"/>
    <w:rsid w:val="00FB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46969E"/>
  <w15:docId w15:val="{58604113-8474-41E3-94CF-7C3F244FB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84682"/>
    <w:rPr>
      <w:rFonts w:ascii="Century Gothic" w:hAnsi="Century Gothic"/>
      <w:sz w:val="18"/>
      <w:szCs w:val="24"/>
    </w:rPr>
  </w:style>
  <w:style w:type="paragraph" w:styleId="Heading1">
    <w:name w:val="heading 1"/>
    <w:basedOn w:val="Normal"/>
    <w:next w:val="Normal"/>
    <w:link w:val="Heading1Char"/>
    <w:qFormat/>
    <w:rsid w:val="00C469A7"/>
    <w:pPr>
      <w:spacing w:before="160" w:after="40"/>
      <w:outlineLvl w:val="0"/>
    </w:pPr>
    <w:rPr>
      <w:caps/>
      <w:color w:val="78998A"/>
      <w:sz w:val="28"/>
      <w:szCs w:val="22"/>
    </w:rPr>
  </w:style>
  <w:style w:type="paragraph" w:styleId="Heading2">
    <w:name w:val="heading 2"/>
    <w:basedOn w:val="Normal"/>
    <w:next w:val="Normal"/>
    <w:qFormat/>
    <w:rsid w:val="00F56282"/>
    <w:pPr>
      <w:spacing w:before="280" w:after="40"/>
      <w:outlineLvl w:val="1"/>
    </w:pPr>
    <w:rPr>
      <w:caps/>
      <w:color w:val="78998A"/>
      <w:szCs w:val="18"/>
    </w:rPr>
  </w:style>
  <w:style w:type="paragraph" w:styleId="Heading3">
    <w:name w:val="heading 3"/>
    <w:basedOn w:val="Heading1"/>
    <w:next w:val="Normal"/>
    <w:link w:val="Heading3Char"/>
    <w:qFormat/>
    <w:rsid w:val="00C469A7"/>
    <w:pPr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469A7"/>
    <w:rPr>
      <w:rFonts w:ascii="Century Gothic" w:hAnsi="Century Gothic"/>
      <w:caps/>
      <w:color w:val="78998A"/>
      <w:sz w:val="28"/>
      <w:szCs w:val="22"/>
      <w:lang w:val="en-US" w:eastAsia="en-US" w:bidi="ar-SA"/>
    </w:rPr>
  </w:style>
  <w:style w:type="paragraph" w:styleId="BalloonText">
    <w:name w:val="Balloon Text"/>
    <w:basedOn w:val="Normal"/>
    <w:semiHidden/>
    <w:rsid w:val="00D84682"/>
    <w:rPr>
      <w:rFonts w:ascii="Tahoma" w:hAnsi="Tahoma" w:cs="Tahoma"/>
      <w:sz w:val="16"/>
      <w:szCs w:val="16"/>
    </w:rPr>
  </w:style>
  <w:style w:type="paragraph" w:customStyle="1" w:styleId="PetName">
    <w:name w:val="Pet Name"/>
    <w:basedOn w:val="Normal"/>
    <w:rsid w:val="00C469A7"/>
    <w:pPr>
      <w:spacing w:after="40"/>
    </w:pPr>
    <w:rPr>
      <w:b/>
      <w:caps/>
      <w:sz w:val="22"/>
      <w:szCs w:val="22"/>
    </w:rPr>
  </w:style>
  <w:style w:type="paragraph" w:styleId="DocumentMap">
    <w:name w:val="Document Map"/>
    <w:basedOn w:val="Normal"/>
    <w:semiHidden/>
    <w:rsid w:val="00CE3D6B"/>
    <w:pPr>
      <w:shd w:val="clear" w:color="auto" w:fill="000080"/>
    </w:pPr>
    <w:rPr>
      <w:rFonts w:ascii="Tahoma" w:hAnsi="Tahoma" w:cs="Tahoma"/>
    </w:rPr>
  </w:style>
  <w:style w:type="character" w:customStyle="1" w:styleId="Heading3Char">
    <w:name w:val="Heading 3 Char"/>
    <w:basedOn w:val="Heading1Char"/>
    <w:link w:val="Heading3"/>
    <w:rsid w:val="00C469A7"/>
    <w:rPr>
      <w:rFonts w:ascii="Century Gothic" w:hAnsi="Century Gothic"/>
      <w:b/>
      <w:caps/>
      <w:color w:val="78998A"/>
      <w:sz w:val="28"/>
      <w:szCs w:val="22"/>
      <w:lang w:val="en-US" w:eastAsia="en-US" w:bidi="ar-SA"/>
    </w:rPr>
  </w:style>
  <w:style w:type="paragraph" w:customStyle="1" w:styleId="YesNo">
    <w:name w:val="Yes/No"/>
    <w:basedOn w:val="Normal"/>
    <w:rsid w:val="00F56282"/>
    <w:pPr>
      <w:spacing w:before="60"/>
    </w:pPr>
  </w:style>
  <w:style w:type="paragraph" w:customStyle="1" w:styleId="Bold">
    <w:name w:val="Bold"/>
    <w:basedOn w:val="Normal"/>
    <w:rsid w:val="00BC5ACF"/>
    <w:rPr>
      <w:b/>
    </w:rPr>
  </w:style>
  <w:style w:type="paragraph" w:styleId="Header">
    <w:name w:val="header"/>
    <w:basedOn w:val="Normal"/>
    <w:link w:val="HeaderChar"/>
    <w:unhideWhenUsed/>
    <w:rsid w:val="004B1B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4B1B18"/>
    <w:rPr>
      <w:rFonts w:ascii="Century Gothic" w:hAnsi="Century Gothic"/>
      <w:sz w:val="18"/>
      <w:szCs w:val="24"/>
    </w:rPr>
  </w:style>
  <w:style w:type="paragraph" w:styleId="Footer">
    <w:name w:val="footer"/>
    <w:basedOn w:val="Normal"/>
    <w:link w:val="FooterChar"/>
    <w:unhideWhenUsed/>
    <w:rsid w:val="004B1B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4B1B18"/>
    <w:rPr>
      <w:rFonts w:ascii="Century Gothic" w:hAnsi="Century Gothic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med\Downloads\tf06091278_win3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tf06091278_win32.dot</Template>
  <TotalTime>862</TotalTime>
  <Pages>2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Gamedaygrooming@outlook.com</dc:creator>
  <cp:keywords/>
  <dc:description/>
  <cp:lastModifiedBy>Adam Donovan</cp:lastModifiedBy>
  <cp:revision>15</cp:revision>
  <cp:lastPrinted>2025-07-21T15:43:00Z</cp:lastPrinted>
  <dcterms:created xsi:type="dcterms:W3CDTF">2021-11-25T15:02:00Z</dcterms:created>
  <dcterms:modified xsi:type="dcterms:W3CDTF">2026-04-27T21:12:00Z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TC060912781033</vt:lpwstr>
  </property>
</Properties>
</file>